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F4A" w:rsidRDefault="008F3B28" w:rsidP="004F3D18">
      <w:pPr>
        <w:pStyle w:val="Textkrper"/>
        <w:rPr>
          <w:sz w:val="28"/>
          <w:szCs w:val="28"/>
        </w:rPr>
      </w:pPr>
      <w:r>
        <w:rPr>
          <w:sz w:val="28"/>
          <w:szCs w:val="28"/>
        </w:rPr>
        <w:t xml:space="preserve">BIDS </w:t>
      </w:r>
      <w:r w:rsidR="001B07A1">
        <w:rPr>
          <w:sz w:val="28"/>
          <w:szCs w:val="28"/>
        </w:rPr>
        <w:t>Study Day</w:t>
      </w:r>
      <w:r>
        <w:rPr>
          <w:sz w:val="28"/>
          <w:szCs w:val="28"/>
        </w:rPr>
        <w:t xml:space="preserve"> „Perspektive Viadrina</w:t>
      </w:r>
      <w:r w:rsidR="00762310">
        <w:rPr>
          <w:sz w:val="28"/>
          <w:szCs w:val="28"/>
        </w:rPr>
        <w:t>“</w:t>
      </w:r>
      <w:r>
        <w:rPr>
          <w:sz w:val="28"/>
          <w:szCs w:val="28"/>
        </w:rPr>
        <w:t xml:space="preserve"> 202</w:t>
      </w:r>
      <w:r w:rsidR="00A01F50">
        <w:rPr>
          <w:sz w:val="28"/>
          <w:szCs w:val="28"/>
        </w:rPr>
        <w:t>5</w:t>
      </w:r>
    </w:p>
    <w:p w:rsidR="00A60049" w:rsidRDefault="00A60049" w:rsidP="004F3D18">
      <w:pPr>
        <w:pStyle w:val="Textkrper"/>
        <w:rPr>
          <w:sz w:val="28"/>
          <w:szCs w:val="28"/>
        </w:rPr>
      </w:pPr>
    </w:p>
    <w:p w:rsidR="00C1687E" w:rsidRPr="00A60049" w:rsidRDefault="00C1687E" w:rsidP="00653B99">
      <w:pPr>
        <w:jc w:val="center"/>
        <w:outlineLvl w:val="0"/>
        <w:rPr>
          <w:rFonts w:ascii="Arial" w:hAnsi="Arial" w:cs="Arial"/>
          <w:b/>
          <w:bCs/>
          <w:sz w:val="28"/>
        </w:rPr>
      </w:pPr>
    </w:p>
    <w:p w:rsidR="009F61D2" w:rsidRDefault="008F3B28" w:rsidP="00653B9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Anmeld</w:t>
      </w:r>
      <w:r w:rsidR="009C6207">
        <w:rPr>
          <w:rFonts w:ascii="Arial" w:hAnsi="Arial" w:cs="Arial"/>
          <w:b/>
          <w:bCs/>
        </w:rPr>
        <w:t>ef</w:t>
      </w:r>
      <w:r>
        <w:rPr>
          <w:rFonts w:ascii="Arial" w:hAnsi="Arial" w:cs="Arial"/>
          <w:b/>
          <w:bCs/>
        </w:rPr>
        <w:t>ormular</w:t>
      </w:r>
    </w:p>
    <w:p w:rsidR="00914D9B" w:rsidRDefault="00914D9B" w:rsidP="00653B99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(Stand: </w:t>
      </w:r>
      <w:r w:rsidR="005839BC">
        <w:rPr>
          <w:rFonts w:ascii="Arial" w:hAnsi="Arial" w:cs="Arial"/>
          <w:sz w:val="22"/>
        </w:rPr>
        <w:t>15.11.2024</w:t>
      </w:r>
      <w:r w:rsidR="008F3B28">
        <w:rPr>
          <w:rFonts w:ascii="Arial" w:hAnsi="Arial" w:cs="Arial"/>
          <w:sz w:val="22"/>
        </w:rPr>
        <w:t>)</w:t>
      </w:r>
    </w:p>
    <w:p w:rsidR="00653B99" w:rsidRDefault="00653B99" w:rsidP="000E0F80">
      <w:pPr>
        <w:spacing w:line="360" w:lineRule="auto"/>
        <w:jc w:val="both"/>
        <w:rPr>
          <w:rFonts w:ascii="Arial" w:hAnsi="Arial" w:cs="Arial"/>
          <w:sz w:val="22"/>
        </w:rPr>
      </w:pPr>
    </w:p>
    <w:p w:rsidR="002C1F7E" w:rsidRDefault="002C1F7E" w:rsidP="000E0F80">
      <w:pPr>
        <w:spacing w:line="360" w:lineRule="auto"/>
        <w:jc w:val="both"/>
        <w:rPr>
          <w:rFonts w:ascii="Arial" w:hAnsi="Arial" w:cs="Arial"/>
          <w:sz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0"/>
        <w:gridCol w:w="4628"/>
      </w:tblGrid>
      <w:tr w:rsidR="002C1F7E" w:rsidRPr="00A8355E" w:rsidTr="00A8355E">
        <w:tc>
          <w:tcPr>
            <w:tcW w:w="4719" w:type="dxa"/>
            <w:shd w:val="clear" w:color="auto" w:fill="auto"/>
          </w:tcPr>
          <w:p w:rsidR="002C1F7E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Nachname:</w:t>
            </w:r>
            <w:r w:rsidR="002C1F7E" w:rsidRPr="00A8355E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4719" w:type="dxa"/>
            <w:shd w:val="clear" w:color="auto" w:fill="auto"/>
          </w:tcPr>
          <w:p w:rsidR="002C1F7E" w:rsidRPr="00A8355E" w:rsidRDefault="002C1F7E" w:rsidP="008F3B2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2C1F7E" w:rsidRPr="00A8355E" w:rsidTr="00A8355E">
        <w:tc>
          <w:tcPr>
            <w:tcW w:w="4719" w:type="dxa"/>
            <w:shd w:val="clear" w:color="auto" w:fill="auto"/>
          </w:tcPr>
          <w:p w:rsidR="002C1F7E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Vorname:</w:t>
            </w:r>
          </w:p>
        </w:tc>
        <w:tc>
          <w:tcPr>
            <w:tcW w:w="4719" w:type="dxa"/>
            <w:shd w:val="clear" w:color="auto" w:fill="auto"/>
          </w:tcPr>
          <w:p w:rsidR="002C1F7E" w:rsidRPr="00A8355E" w:rsidRDefault="002C1F7E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D3641F" w:rsidRPr="00A8355E" w:rsidTr="00A8355E">
        <w:tc>
          <w:tcPr>
            <w:tcW w:w="4719" w:type="dxa"/>
            <w:shd w:val="clear" w:color="auto" w:fill="auto"/>
          </w:tcPr>
          <w:p w:rsidR="00D3641F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Geschlecht:</w:t>
            </w:r>
          </w:p>
        </w:tc>
        <w:tc>
          <w:tcPr>
            <w:tcW w:w="4719" w:type="dxa"/>
            <w:shd w:val="clear" w:color="auto" w:fill="auto"/>
          </w:tcPr>
          <w:p w:rsidR="00D3641F" w:rsidRPr="00A8355E" w:rsidRDefault="00D3641F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3E4FB0" w:rsidRPr="00A8355E" w:rsidTr="00A8355E">
        <w:tc>
          <w:tcPr>
            <w:tcW w:w="4719" w:type="dxa"/>
            <w:shd w:val="clear" w:color="auto" w:fill="auto"/>
          </w:tcPr>
          <w:p w:rsidR="003E4FB0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Geburtsdatum:</w:t>
            </w:r>
          </w:p>
        </w:tc>
        <w:tc>
          <w:tcPr>
            <w:tcW w:w="4719" w:type="dxa"/>
            <w:shd w:val="clear" w:color="auto" w:fill="auto"/>
          </w:tcPr>
          <w:p w:rsidR="003E4FB0" w:rsidRPr="00A8355E" w:rsidRDefault="003E4FB0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8F3B28" w:rsidRPr="00A8355E" w:rsidTr="00A8355E">
        <w:tc>
          <w:tcPr>
            <w:tcW w:w="4719" w:type="dxa"/>
            <w:shd w:val="clear" w:color="auto" w:fill="auto"/>
          </w:tcPr>
          <w:p w:rsidR="008F3B28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Staatsangehörigkeit:</w:t>
            </w:r>
          </w:p>
        </w:tc>
        <w:tc>
          <w:tcPr>
            <w:tcW w:w="4719" w:type="dxa"/>
            <w:shd w:val="clear" w:color="auto" w:fill="auto"/>
          </w:tcPr>
          <w:p w:rsidR="008F3B28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8F3B28" w:rsidRPr="00A8355E" w:rsidTr="00A8355E">
        <w:tc>
          <w:tcPr>
            <w:tcW w:w="4719" w:type="dxa"/>
            <w:shd w:val="clear" w:color="auto" w:fill="auto"/>
          </w:tcPr>
          <w:p w:rsidR="008F3B28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E-Mail:</w:t>
            </w:r>
          </w:p>
        </w:tc>
        <w:tc>
          <w:tcPr>
            <w:tcW w:w="4719" w:type="dxa"/>
            <w:shd w:val="clear" w:color="auto" w:fill="auto"/>
          </w:tcPr>
          <w:p w:rsidR="008F3B28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8F3B28" w:rsidRPr="00A8355E" w:rsidTr="00A8355E">
        <w:tc>
          <w:tcPr>
            <w:tcW w:w="4719" w:type="dxa"/>
            <w:shd w:val="clear" w:color="auto" w:fill="auto"/>
          </w:tcPr>
          <w:p w:rsidR="008F3B28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Telefon-/ Handynummer:</w:t>
            </w:r>
          </w:p>
        </w:tc>
        <w:tc>
          <w:tcPr>
            <w:tcW w:w="4719" w:type="dxa"/>
            <w:shd w:val="clear" w:color="auto" w:fill="auto"/>
          </w:tcPr>
          <w:p w:rsidR="008F3B28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2C1F7E" w:rsidRPr="00A8355E" w:rsidTr="00A8355E">
        <w:tc>
          <w:tcPr>
            <w:tcW w:w="4719" w:type="dxa"/>
            <w:shd w:val="clear" w:color="auto" w:fill="auto"/>
          </w:tcPr>
          <w:p w:rsidR="002C1F7E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Heimatland:</w:t>
            </w:r>
          </w:p>
        </w:tc>
        <w:tc>
          <w:tcPr>
            <w:tcW w:w="4719" w:type="dxa"/>
            <w:shd w:val="clear" w:color="auto" w:fill="auto"/>
          </w:tcPr>
          <w:p w:rsidR="002C1F7E" w:rsidRPr="00A8355E" w:rsidRDefault="002C1F7E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2C1F7E" w:rsidRPr="00A8355E" w:rsidTr="008F3B28">
        <w:trPr>
          <w:trHeight w:val="469"/>
        </w:trPr>
        <w:tc>
          <w:tcPr>
            <w:tcW w:w="4719" w:type="dxa"/>
            <w:shd w:val="clear" w:color="auto" w:fill="auto"/>
          </w:tcPr>
          <w:p w:rsidR="002C1F7E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Heimatstadt:</w:t>
            </w:r>
          </w:p>
        </w:tc>
        <w:tc>
          <w:tcPr>
            <w:tcW w:w="4719" w:type="dxa"/>
            <w:shd w:val="clear" w:color="auto" w:fill="auto"/>
          </w:tcPr>
          <w:p w:rsidR="002C1F7E" w:rsidRPr="00A8355E" w:rsidRDefault="002C1F7E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8F3B28" w:rsidRPr="00A8355E" w:rsidTr="008F3B28">
        <w:trPr>
          <w:trHeight w:val="469"/>
        </w:trPr>
        <w:tc>
          <w:tcPr>
            <w:tcW w:w="4719" w:type="dxa"/>
            <w:shd w:val="clear" w:color="auto" w:fill="auto"/>
          </w:tcPr>
          <w:p w:rsidR="008F3B28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Name der aktuellen Schule:</w:t>
            </w:r>
          </w:p>
        </w:tc>
        <w:tc>
          <w:tcPr>
            <w:tcW w:w="4719" w:type="dxa"/>
            <w:shd w:val="clear" w:color="auto" w:fill="auto"/>
          </w:tcPr>
          <w:p w:rsidR="008F3B28" w:rsidRPr="00A8355E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5839BC" w:rsidRPr="00A8355E" w:rsidTr="008F3B28">
        <w:trPr>
          <w:trHeight w:val="469"/>
        </w:trPr>
        <w:tc>
          <w:tcPr>
            <w:tcW w:w="4719" w:type="dxa"/>
            <w:shd w:val="clear" w:color="auto" w:fill="auto"/>
          </w:tcPr>
          <w:p w:rsidR="005839BC" w:rsidRDefault="005839BC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PASCH // DSD– Schule:</w:t>
            </w:r>
          </w:p>
        </w:tc>
        <w:tc>
          <w:tcPr>
            <w:tcW w:w="4719" w:type="dxa"/>
            <w:shd w:val="clear" w:color="auto" w:fill="auto"/>
          </w:tcPr>
          <w:p w:rsidR="005839BC" w:rsidRPr="005839BC" w:rsidRDefault="005839BC" w:rsidP="00A8355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5839BC">
              <w:rPr>
                <w:rFonts w:ascii="Arial" w:hAnsi="Arial" w:cs="Arial"/>
                <w:b/>
              </w:rPr>
              <w:t xml:space="preserve">Ja </w:t>
            </w:r>
            <w:r>
              <w:rPr>
                <w:rFonts w:ascii="Arial" w:hAnsi="Arial" w:cs="Arial"/>
                <w:b/>
              </w:rPr>
              <w:t xml:space="preserve">     O          Nein   O</w:t>
            </w:r>
          </w:p>
        </w:tc>
      </w:tr>
      <w:tr w:rsidR="002C1F7E" w:rsidRPr="00A8355E" w:rsidTr="00A8355E">
        <w:tc>
          <w:tcPr>
            <w:tcW w:w="4719" w:type="dxa"/>
            <w:shd w:val="clear" w:color="auto" w:fill="auto"/>
          </w:tcPr>
          <w:p w:rsidR="002C1F7E" w:rsidRPr="008F3B28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Niveau der Deutschkenntnisse:</w:t>
            </w:r>
          </w:p>
        </w:tc>
        <w:tc>
          <w:tcPr>
            <w:tcW w:w="4719" w:type="dxa"/>
            <w:shd w:val="clear" w:color="auto" w:fill="auto"/>
          </w:tcPr>
          <w:p w:rsidR="002C1F7E" w:rsidRPr="00A8355E" w:rsidRDefault="002C1F7E" w:rsidP="00A8355E">
            <w:pPr>
              <w:spacing w:line="360" w:lineRule="auto"/>
              <w:jc w:val="both"/>
              <w:rPr>
                <w:rFonts w:ascii="Arial" w:hAnsi="Arial" w:cs="Arial"/>
                <w:sz w:val="22"/>
                <w:u w:val="single"/>
              </w:rPr>
            </w:pPr>
          </w:p>
        </w:tc>
      </w:tr>
      <w:tr w:rsidR="008F3B28" w:rsidRPr="00A8355E" w:rsidTr="00A8355E">
        <w:tc>
          <w:tcPr>
            <w:tcW w:w="4719" w:type="dxa"/>
            <w:shd w:val="clear" w:color="auto" w:fill="auto"/>
          </w:tcPr>
          <w:p w:rsidR="008F3B28" w:rsidRDefault="008F3B28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Ggf. DSD Prüfung:</w:t>
            </w:r>
          </w:p>
        </w:tc>
        <w:tc>
          <w:tcPr>
            <w:tcW w:w="4719" w:type="dxa"/>
            <w:shd w:val="clear" w:color="auto" w:fill="auto"/>
          </w:tcPr>
          <w:p w:rsidR="008F3B28" w:rsidRPr="005839BC" w:rsidRDefault="005839BC" w:rsidP="00A8355E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 w:rsidRPr="005839BC">
              <w:rPr>
                <w:rFonts w:ascii="Arial" w:hAnsi="Arial" w:cs="Arial"/>
                <w:b/>
              </w:rPr>
              <w:t xml:space="preserve">Ja </w:t>
            </w:r>
            <w:r>
              <w:rPr>
                <w:rFonts w:ascii="Arial" w:hAnsi="Arial" w:cs="Arial"/>
                <w:b/>
              </w:rPr>
              <w:t xml:space="preserve">    O           Nein   O         Level </w:t>
            </w:r>
          </w:p>
        </w:tc>
      </w:tr>
    </w:tbl>
    <w:p w:rsidR="00433A88" w:rsidRDefault="00433A88" w:rsidP="00320C4B">
      <w:pPr>
        <w:jc w:val="both"/>
        <w:rPr>
          <w:rFonts w:ascii="Arial" w:hAnsi="Arial" w:cs="Arial"/>
          <w:sz w:val="22"/>
        </w:rPr>
      </w:pPr>
    </w:p>
    <w:p w:rsidR="00433A88" w:rsidRDefault="00433A88" w:rsidP="00320C4B">
      <w:pPr>
        <w:jc w:val="both"/>
        <w:rPr>
          <w:rFonts w:ascii="Arial" w:hAnsi="Arial" w:cs="Arial"/>
          <w:sz w:val="22"/>
        </w:rPr>
      </w:pPr>
    </w:p>
    <w:p w:rsidR="00433A88" w:rsidRDefault="00433A88" w:rsidP="00433A88">
      <w:pPr>
        <w:jc w:val="both"/>
        <w:rPr>
          <w:rFonts w:ascii="Arial" w:hAnsi="Arial" w:cs="Arial"/>
          <w:sz w:val="22"/>
        </w:rPr>
      </w:pPr>
      <w:r w:rsidRPr="009F61D2">
        <w:rPr>
          <w:rFonts w:ascii="Arial" w:hAnsi="Arial" w:cs="Arial"/>
          <w:sz w:val="22"/>
        </w:rPr>
        <w:t xml:space="preserve">Bitte senden Sie </w:t>
      </w:r>
      <w:r w:rsidR="008F3B28">
        <w:rPr>
          <w:rFonts w:ascii="Arial" w:hAnsi="Arial" w:cs="Arial"/>
          <w:sz w:val="22"/>
        </w:rPr>
        <w:t>das ausgefüllte</w:t>
      </w:r>
      <w:r w:rsidRPr="009F61D2">
        <w:rPr>
          <w:rFonts w:ascii="Arial" w:hAnsi="Arial" w:cs="Arial"/>
          <w:sz w:val="22"/>
        </w:rPr>
        <w:t xml:space="preserve"> A</w:t>
      </w:r>
      <w:r w:rsidR="008F3B28">
        <w:rPr>
          <w:rFonts w:ascii="Arial" w:hAnsi="Arial" w:cs="Arial"/>
          <w:sz w:val="22"/>
        </w:rPr>
        <w:t>nmeldeformular</w:t>
      </w:r>
      <w:r w:rsidRPr="009F61D2">
        <w:rPr>
          <w:rFonts w:ascii="Arial" w:hAnsi="Arial" w:cs="Arial"/>
          <w:sz w:val="22"/>
        </w:rPr>
        <w:t xml:space="preserve"> bis zum </w:t>
      </w:r>
      <w:r w:rsidR="002B4922">
        <w:rPr>
          <w:rFonts w:ascii="Arial" w:hAnsi="Arial" w:cs="Arial"/>
          <w:b/>
          <w:sz w:val="22"/>
        </w:rPr>
        <w:t>24</w:t>
      </w:r>
      <w:bookmarkStart w:id="0" w:name="_GoBack"/>
      <w:bookmarkEnd w:id="0"/>
      <w:r w:rsidR="005839BC">
        <w:rPr>
          <w:rFonts w:ascii="Arial" w:hAnsi="Arial" w:cs="Arial"/>
          <w:b/>
          <w:sz w:val="22"/>
        </w:rPr>
        <w:t>. Januar</w:t>
      </w:r>
      <w:r w:rsidRPr="009F61D2">
        <w:rPr>
          <w:rFonts w:ascii="Arial" w:hAnsi="Arial" w:cs="Arial"/>
          <w:sz w:val="22"/>
        </w:rPr>
        <w:t xml:space="preserve"> an </w:t>
      </w:r>
      <w:r>
        <w:rPr>
          <w:rFonts w:ascii="Arial" w:hAnsi="Arial" w:cs="Arial"/>
          <w:sz w:val="22"/>
        </w:rPr>
        <w:t xml:space="preserve">Viadrina Internationale Angelegenheiten, z.Hd. </w:t>
      </w:r>
      <w:r w:rsidR="005839BC">
        <w:rPr>
          <w:rFonts w:ascii="Arial" w:hAnsi="Arial" w:cs="Arial"/>
          <w:sz w:val="22"/>
        </w:rPr>
        <w:t>Natalie Klyk</w:t>
      </w:r>
      <w:r>
        <w:rPr>
          <w:rFonts w:ascii="Arial" w:hAnsi="Arial" w:cs="Arial"/>
          <w:sz w:val="22"/>
        </w:rPr>
        <w:t xml:space="preserve">: </w:t>
      </w:r>
      <w:hyperlink r:id="rId8" w:history="1">
        <w:r w:rsidR="008F3B28" w:rsidRPr="004268CE">
          <w:rPr>
            <w:rStyle w:val="Hyperlink"/>
            <w:rFonts w:ascii="Arial" w:hAnsi="Arial" w:cs="Arial"/>
            <w:sz w:val="22"/>
          </w:rPr>
          <w:t>bids@europa-uni.de</w:t>
        </w:r>
      </w:hyperlink>
      <w:r>
        <w:rPr>
          <w:rFonts w:ascii="Arial" w:hAnsi="Arial" w:cs="Arial"/>
          <w:sz w:val="22"/>
        </w:rPr>
        <w:t xml:space="preserve"> (Tel.: -4215). </w:t>
      </w:r>
    </w:p>
    <w:p w:rsidR="00433A88" w:rsidRDefault="00433A88" w:rsidP="00433A88">
      <w:pPr>
        <w:jc w:val="both"/>
        <w:rPr>
          <w:rFonts w:ascii="Arial" w:hAnsi="Arial" w:cs="Arial"/>
          <w:sz w:val="22"/>
        </w:rPr>
      </w:pPr>
    </w:p>
    <w:p w:rsidR="00433A88" w:rsidRDefault="00433A88" w:rsidP="00433A88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Bei Fragen rund um Ihre</w:t>
      </w:r>
      <w:r w:rsidR="008F3B28">
        <w:rPr>
          <w:rFonts w:ascii="Arial" w:hAnsi="Arial" w:cs="Arial"/>
          <w:sz w:val="22"/>
        </w:rPr>
        <w:t xml:space="preserve"> Anmeldung</w:t>
      </w:r>
      <w:r>
        <w:rPr>
          <w:rFonts w:ascii="Arial" w:hAnsi="Arial" w:cs="Arial"/>
          <w:sz w:val="22"/>
        </w:rPr>
        <w:t xml:space="preserve"> können Sie sich gerne an uns wenden – am besten per E-Mail an </w:t>
      </w:r>
      <w:hyperlink r:id="rId9" w:history="1">
        <w:r w:rsidR="008F3B28" w:rsidRPr="004268CE">
          <w:rPr>
            <w:rStyle w:val="Hyperlink"/>
            <w:rFonts w:ascii="Arial" w:hAnsi="Arial" w:cs="Arial"/>
            <w:sz w:val="22"/>
          </w:rPr>
          <w:t>bids@europa-uni.de</w:t>
        </w:r>
      </w:hyperlink>
      <w:r>
        <w:rPr>
          <w:rFonts w:ascii="Arial" w:hAnsi="Arial" w:cs="Arial"/>
          <w:sz w:val="22"/>
        </w:rPr>
        <w:t>.</w:t>
      </w:r>
    </w:p>
    <w:p w:rsidR="00433A88" w:rsidRPr="009F61D2" w:rsidRDefault="00433A88" w:rsidP="00433A88">
      <w:pPr>
        <w:jc w:val="both"/>
        <w:rPr>
          <w:rFonts w:ascii="Arial" w:hAnsi="Arial" w:cs="Arial"/>
          <w:sz w:val="22"/>
        </w:rPr>
      </w:pPr>
    </w:p>
    <w:p w:rsidR="00433A88" w:rsidRDefault="00433A88" w:rsidP="00433A88">
      <w:pPr>
        <w:jc w:val="both"/>
        <w:rPr>
          <w:rFonts w:ascii="Arial" w:hAnsi="Arial" w:cs="Arial"/>
          <w:sz w:val="22"/>
        </w:rPr>
      </w:pPr>
      <w:r w:rsidRPr="00EB144D">
        <w:rPr>
          <w:rFonts w:ascii="Arial" w:hAnsi="Arial" w:cs="Arial"/>
          <w:sz w:val="22"/>
        </w:rPr>
        <w:t xml:space="preserve">Diese und weitere Informationen finden Sie auch auf unserer Webseite unter: </w:t>
      </w:r>
      <w:hyperlink r:id="rId10" w:history="1">
        <w:r w:rsidR="008F3B28" w:rsidRPr="004268CE">
          <w:rPr>
            <w:rStyle w:val="Hyperlink"/>
            <w:rFonts w:ascii="Arial" w:hAnsi="Arial" w:cs="Arial"/>
            <w:sz w:val="22"/>
          </w:rPr>
          <w:t>https://www.europa-uni.de/de/internationales/Projekte/BIDS/index.html</w:t>
        </w:r>
      </w:hyperlink>
    </w:p>
    <w:p w:rsidR="008F3B28" w:rsidRDefault="008F3B28" w:rsidP="00433A88">
      <w:pPr>
        <w:jc w:val="both"/>
        <w:rPr>
          <w:rFonts w:ascii="Arial" w:hAnsi="Arial" w:cs="Arial"/>
          <w:sz w:val="22"/>
        </w:rPr>
      </w:pPr>
    </w:p>
    <w:p w:rsidR="00433A88" w:rsidRDefault="00433A88" w:rsidP="00320C4B">
      <w:pPr>
        <w:jc w:val="both"/>
        <w:rPr>
          <w:rFonts w:ascii="Arial" w:hAnsi="Arial" w:cs="Arial"/>
          <w:sz w:val="22"/>
        </w:rPr>
      </w:pPr>
    </w:p>
    <w:p w:rsidR="00433A88" w:rsidRDefault="00433A88" w:rsidP="00320C4B">
      <w:pPr>
        <w:jc w:val="both"/>
        <w:rPr>
          <w:rFonts w:ascii="Arial" w:hAnsi="Arial" w:cs="Arial"/>
          <w:sz w:val="22"/>
        </w:rPr>
      </w:pPr>
    </w:p>
    <w:p w:rsidR="00EB144D" w:rsidRPr="009F61D2" w:rsidRDefault="00EB144D" w:rsidP="00320C4B">
      <w:pPr>
        <w:jc w:val="both"/>
        <w:rPr>
          <w:rFonts w:ascii="Arial" w:hAnsi="Arial" w:cs="Arial"/>
          <w:sz w:val="22"/>
        </w:rPr>
      </w:pPr>
    </w:p>
    <w:p w:rsidR="009F61D2" w:rsidRPr="00916988" w:rsidRDefault="009F61D2" w:rsidP="00CF0043">
      <w:pPr>
        <w:jc w:val="both"/>
        <w:rPr>
          <w:rFonts w:ascii="Arial" w:hAnsi="Arial" w:cs="Arial"/>
        </w:rPr>
      </w:pPr>
    </w:p>
    <w:p w:rsidR="003E0E9C" w:rsidRPr="00916988" w:rsidRDefault="003E0E9C" w:rsidP="007E69B6">
      <w:pPr>
        <w:jc w:val="both"/>
        <w:rPr>
          <w:rFonts w:ascii="Arial" w:hAnsi="Arial" w:cs="Arial"/>
        </w:rPr>
      </w:pPr>
    </w:p>
    <w:sectPr w:rsidR="003E0E9C" w:rsidRPr="00916988" w:rsidSect="007E69B6">
      <w:headerReference w:type="even" r:id="rId11"/>
      <w:headerReference w:type="default" r:id="rId12"/>
      <w:headerReference w:type="first" r:id="rId13"/>
      <w:pgSz w:w="11906" w:h="16838"/>
      <w:pgMar w:top="3402" w:right="1304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979" w:rsidRDefault="007B6979">
      <w:r>
        <w:separator/>
      </w:r>
    </w:p>
  </w:endnote>
  <w:endnote w:type="continuationSeparator" w:id="0">
    <w:p w:rsidR="007B6979" w:rsidRDefault="007B6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979" w:rsidRDefault="007B6979">
      <w:r>
        <w:separator/>
      </w:r>
    </w:p>
  </w:footnote>
  <w:footnote w:type="continuationSeparator" w:id="0">
    <w:p w:rsidR="007B6979" w:rsidRDefault="007B6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D18" w:rsidRDefault="002B4922" w:rsidP="005D2F6D">
    <w:pPr>
      <w:pStyle w:val="Kopfzeile"/>
      <w:framePr w:wrap="around" w:vAnchor="text" w:hAnchor="margin" w:y="1"/>
      <w:rPr>
        <w:rStyle w:val="Seitenzahl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78.45pt;height:885.65pt;z-index:-251659264;mso-position-horizontal:center;mso-position-horizontal-relative:margin;mso-position-vertical:center;mso-position-vertical-relative:margin" o:allowincell="f">
          <v:imagedata r:id="rId1" o:title="Briefbogen-RGB"/>
          <w10:wrap anchorx="margin" anchory="margin"/>
        </v:shape>
      </w:pict>
    </w:r>
    <w:r w:rsidR="004F3D18">
      <w:rPr>
        <w:rStyle w:val="Seitenzahl"/>
      </w:rPr>
      <w:fldChar w:fldCharType="begin"/>
    </w:r>
    <w:r w:rsidR="004F3D18">
      <w:rPr>
        <w:rStyle w:val="Seitenzahl"/>
      </w:rPr>
      <w:instrText xml:space="preserve">PAGE  </w:instrText>
    </w:r>
    <w:r w:rsidR="004F3D18">
      <w:rPr>
        <w:rStyle w:val="Seitenzahl"/>
      </w:rPr>
      <w:fldChar w:fldCharType="end"/>
    </w:r>
  </w:p>
  <w:p w:rsidR="004F3D18" w:rsidRDefault="004F3D18" w:rsidP="00A8047B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D18" w:rsidRPr="005D2F6D" w:rsidRDefault="004F3D18" w:rsidP="005D2F6D">
    <w:pPr>
      <w:pStyle w:val="Kopfzeile"/>
      <w:framePr w:wrap="around" w:vAnchor="text" w:hAnchor="page" w:x="1419" w:y="1797"/>
      <w:rPr>
        <w:rStyle w:val="Seitenzahl"/>
        <w:rFonts w:ascii="Arial" w:hAnsi="Arial" w:cs="Arial"/>
        <w:color w:val="143270"/>
        <w:sz w:val="16"/>
        <w:szCs w:val="16"/>
      </w:rPr>
    </w:pPr>
    <w:r w:rsidRPr="005D2F6D">
      <w:rPr>
        <w:rStyle w:val="Seitenzahl"/>
        <w:rFonts w:ascii="Arial" w:hAnsi="Arial" w:cs="Arial"/>
        <w:color w:val="143270"/>
        <w:sz w:val="16"/>
        <w:szCs w:val="16"/>
      </w:rPr>
      <w:fldChar w:fldCharType="begin"/>
    </w:r>
    <w:r w:rsidRPr="005D2F6D">
      <w:rPr>
        <w:rStyle w:val="Seitenzahl"/>
        <w:rFonts w:ascii="Arial" w:hAnsi="Arial" w:cs="Arial"/>
        <w:color w:val="143270"/>
        <w:sz w:val="16"/>
        <w:szCs w:val="16"/>
      </w:rPr>
      <w:instrText xml:space="preserve">PAGE  </w:instrText>
    </w:r>
    <w:r w:rsidRPr="005D2F6D">
      <w:rPr>
        <w:rStyle w:val="Seitenzahl"/>
        <w:rFonts w:ascii="Arial" w:hAnsi="Arial" w:cs="Arial"/>
        <w:color w:val="143270"/>
        <w:sz w:val="16"/>
        <w:szCs w:val="16"/>
      </w:rPr>
      <w:fldChar w:fldCharType="separate"/>
    </w:r>
    <w:r w:rsidR="00386931">
      <w:rPr>
        <w:rStyle w:val="Seitenzahl"/>
        <w:rFonts w:ascii="Arial" w:hAnsi="Arial" w:cs="Arial"/>
        <w:noProof/>
        <w:color w:val="143270"/>
        <w:sz w:val="16"/>
        <w:szCs w:val="16"/>
      </w:rPr>
      <w:t>2</w:t>
    </w:r>
    <w:r w:rsidRPr="005D2F6D">
      <w:rPr>
        <w:rStyle w:val="Seitenzahl"/>
        <w:rFonts w:ascii="Arial" w:hAnsi="Arial" w:cs="Arial"/>
        <w:color w:val="143270"/>
        <w:sz w:val="16"/>
        <w:szCs w:val="16"/>
      </w:rPr>
      <w:fldChar w:fldCharType="end"/>
    </w:r>
  </w:p>
  <w:p w:rsidR="004F3D18" w:rsidRDefault="002B4922" w:rsidP="00A8047B">
    <w:pPr>
      <w:pStyle w:val="Kopfzeile"/>
      <w:ind w:firstLine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left:0;text-align:left;margin-left:-48.75pt;margin-top:-173.5pt;width:578.45pt;height:885.65pt;z-index:251659264;mso-position-horizontal-relative:margin;mso-position-vertical-relative:margin" o:allowincell="f">
          <v:imagedata r:id="rId1" o:title="Briefbogen-RGB"/>
          <w10:wrap anchorx="margin" anchory="margin"/>
        </v:shape>
      </w:pict>
    </w:r>
    <w:r w:rsidR="00680505"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-680720</wp:posOffset>
              </wp:positionH>
              <wp:positionV relativeFrom="paragraph">
                <wp:posOffset>-493395</wp:posOffset>
              </wp:positionV>
              <wp:extent cx="7346315" cy="11247755"/>
              <wp:effectExtent l="5080" t="1905" r="1905" b="0"/>
              <wp:wrapNone/>
              <wp:docPr id="8" name="Zeichenbereich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52"/>
                      <wps:cNvSpPr>
                        <a:spLocks/>
                      </wps:cNvSpPr>
                      <wps:spPr bwMode="auto">
                        <a:xfrm>
                          <a:off x="0" y="3835400"/>
                          <a:ext cx="35560" cy="36195"/>
                        </a:xfrm>
                        <a:custGeom>
                          <a:avLst/>
                          <a:gdLst>
                            <a:gd name="T0" fmla="*/ 29 w 56"/>
                            <a:gd name="T1" fmla="*/ 0 h 57"/>
                            <a:gd name="T2" fmla="*/ 34 w 56"/>
                            <a:gd name="T3" fmla="*/ 0 h 57"/>
                            <a:gd name="T4" fmla="*/ 40 w 56"/>
                            <a:gd name="T5" fmla="*/ 2 h 57"/>
                            <a:gd name="T6" fmla="*/ 44 w 56"/>
                            <a:gd name="T7" fmla="*/ 5 h 57"/>
                            <a:gd name="T8" fmla="*/ 49 w 56"/>
                            <a:gd name="T9" fmla="*/ 8 h 57"/>
                            <a:gd name="T10" fmla="*/ 52 w 56"/>
                            <a:gd name="T11" fmla="*/ 12 h 57"/>
                            <a:gd name="T12" fmla="*/ 54 w 56"/>
                            <a:gd name="T13" fmla="*/ 17 h 57"/>
                            <a:gd name="T14" fmla="*/ 56 w 56"/>
                            <a:gd name="T15" fmla="*/ 22 h 57"/>
                            <a:gd name="T16" fmla="*/ 56 w 56"/>
                            <a:gd name="T17" fmla="*/ 28 h 57"/>
                            <a:gd name="T18" fmla="*/ 56 w 56"/>
                            <a:gd name="T19" fmla="*/ 34 h 57"/>
                            <a:gd name="T20" fmla="*/ 54 w 56"/>
                            <a:gd name="T21" fmla="*/ 39 h 57"/>
                            <a:gd name="T22" fmla="*/ 52 w 56"/>
                            <a:gd name="T23" fmla="*/ 44 h 57"/>
                            <a:gd name="T24" fmla="*/ 49 w 56"/>
                            <a:gd name="T25" fmla="*/ 48 h 57"/>
                            <a:gd name="T26" fmla="*/ 44 w 56"/>
                            <a:gd name="T27" fmla="*/ 52 h 57"/>
                            <a:gd name="T28" fmla="*/ 40 w 56"/>
                            <a:gd name="T29" fmla="*/ 54 h 57"/>
                            <a:gd name="T30" fmla="*/ 34 w 56"/>
                            <a:gd name="T31" fmla="*/ 55 h 57"/>
                            <a:gd name="T32" fmla="*/ 29 w 56"/>
                            <a:gd name="T33" fmla="*/ 57 h 57"/>
                            <a:gd name="T34" fmla="*/ 22 w 56"/>
                            <a:gd name="T35" fmla="*/ 55 h 57"/>
                            <a:gd name="T36" fmla="*/ 18 w 56"/>
                            <a:gd name="T37" fmla="*/ 54 h 57"/>
                            <a:gd name="T38" fmla="*/ 12 w 56"/>
                            <a:gd name="T39" fmla="*/ 52 h 57"/>
                            <a:gd name="T40" fmla="*/ 9 w 56"/>
                            <a:gd name="T41" fmla="*/ 48 h 57"/>
                            <a:gd name="T42" fmla="*/ 4 w 56"/>
                            <a:gd name="T43" fmla="*/ 44 h 57"/>
                            <a:gd name="T44" fmla="*/ 2 w 56"/>
                            <a:gd name="T45" fmla="*/ 39 h 57"/>
                            <a:gd name="T46" fmla="*/ 1 w 56"/>
                            <a:gd name="T47" fmla="*/ 34 h 57"/>
                            <a:gd name="T48" fmla="*/ 0 w 56"/>
                            <a:gd name="T49" fmla="*/ 28 h 57"/>
                            <a:gd name="T50" fmla="*/ 1 w 56"/>
                            <a:gd name="T51" fmla="*/ 22 h 57"/>
                            <a:gd name="T52" fmla="*/ 2 w 56"/>
                            <a:gd name="T53" fmla="*/ 17 h 57"/>
                            <a:gd name="T54" fmla="*/ 4 w 56"/>
                            <a:gd name="T55" fmla="*/ 12 h 57"/>
                            <a:gd name="T56" fmla="*/ 9 w 56"/>
                            <a:gd name="T57" fmla="*/ 8 h 57"/>
                            <a:gd name="T58" fmla="*/ 12 w 56"/>
                            <a:gd name="T59" fmla="*/ 5 h 57"/>
                            <a:gd name="T60" fmla="*/ 18 w 56"/>
                            <a:gd name="T61" fmla="*/ 2 h 57"/>
                            <a:gd name="T62" fmla="*/ 22 w 56"/>
                            <a:gd name="T63" fmla="*/ 0 h 57"/>
                            <a:gd name="T64" fmla="*/ 29 w 56"/>
                            <a:gd name="T65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" h="57"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  <a:lnTo>
                                <a:pt x="40" y="2"/>
                              </a:lnTo>
                              <a:lnTo>
                                <a:pt x="44" y="5"/>
                              </a:lnTo>
                              <a:lnTo>
                                <a:pt x="49" y="8"/>
                              </a:lnTo>
                              <a:lnTo>
                                <a:pt x="52" y="12"/>
                              </a:lnTo>
                              <a:lnTo>
                                <a:pt x="54" y="17"/>
                              </a:lnTo>
                              <a:lnTo>
                                <a:pt x="56" y="22"/>
                              </a:lnTo>
                              <a:lnTo>
                                <a:pt x="56" y="28"/>
                              </a:lnTo>
                              <a:lnTo>
                                <a:pt x="56" y="34"/>
                              </a:lnTo>
                              <a:lnTo>
                                <a:pt x="54" y="39"/>
                              </a:lnTo>
                              <a:lnTo>
                                <a:pt x="52" y="44"/>
                              </a:lnTo>
                              <a:lnTo>
                                <a:pt x="49" y="48"/>
                              </a:lnTo>
                              <a:lnTo>
                                <a:pt x="44" y="52"/>
                              </a:lnTo>
                              <a:lnTo>
                                <a:pt x="40" y="54"/>
                              </a:lnTo>
                              <a:lnTo>
                                <a:pt x="34" y="55"/>
                              </a:lnTo>
                              <a:lnTo>
                                <a:pt x="29" y="57"/>
                              </a:lnTo>
                              <a:lnTo>
                                <a:pt x="22" y="55"/>
                              </a:lnTo>
                              <a:lnTo>
                                <a:pt x="18" y="54"/>
                              </a:lnTo>
                              <a:lnTo>
                                <a:pt x="12" y="52"/>
                              </a:lnTo>
                              <a:lnTo>
                                <a:pt x="9" y="48"/>
                              </a:lnTo>
                              <a:lnTo>
                                <a:pt x="4" y="44"/>
                              </a:lnTo>
                              <a:lnTo>
                                <a:pt x="2" y="39"/>
                              </a:lnTo>
                              <a:lnTo>
                                <a:pt x="1" y="34"/>
                              </a:lnTo>
                              <a:lnTo>
                                <a:pt x="0" y="28"/>
                              </a:lnTo>
                              <a:lnTo>
                                <a:pt x="1" y="22"/>
                              </a:lnTo>
                              <a:lnTo>
                                <a:pt x="2" y="17"/>
                              </a:lnTo>
                              <a:lnTo>
                                <a:pt x="4" y="12"/>
                              </a:lnTo>
                              <a:lnTo>
                                <a:pt x="9" y="8"/>
                              </a:lnTo>
                              <a:lnTo>
                                <a:pt x="12" y="5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2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53"/>
                      <wps:cNvSpPr>
                        <a:spLocks/>
                      </wps:cNvSpPr>
                      <wps:spPr bwMode="auto">
                        <a:xfrm>
                          <a:off x="0" y="7289165"/>
                          <a:ext cx="35560" cy="36195"/>
                        </a:xfrm>
                        <a:custGeom>
                          <a:avLst/>
                          <a:gdLst>
                            <a:gd name="T0" fmla="*/ 29 w 56"/>
                            <a:gd name="T1" fmla="*/ 0 h 57"/>
                            <a:gd name="T2" fmla="*/ 34 w 56"/>
                            <a:gd name="T3" fmla="*/ 0 h 57"/>
                            <a:gd name="T4" fmla="*/ 40 w 56"/>
                            <a:gd name="T5" fmla="*/ 2 h 57"/>
                            <a:gd name="T6" fmla="*/ 44 w 56"/>
                            <a:gd name="T7" fmla="*/ 5 h 57"/>
                            <a:gd name="T8" fmla="*/ 49 w 56"/>
                            <a:gd name="T9" fmla="*/ 8 h 57"/>
                            <a:gd name="T10" fmla="*/ 52 w 56"/>
                            <a:gd name="T11" fmla="*/ 12 h 57"/>
                            <a:gd name="T12" fmla="*/ 54 w 56"/>
                            <a:gd name="T13" fmla="*/ 17 h 57"/>
                            <a:gd name="T14" fmla="*/ 56 w 56"/>
                            <a:gd name="T15" fmla="*/ 22 h 57"/>
                            <a:gd name="T16" fmla="*/ 56 w 56"/>
                            <a:gd name="T17" fmla="*/ 28 h 57"/>
                            <a:gd name="T18" fmla="*/ 56 w 56"/>
                            <a:gd name="T19" fmla="*/ 34 h 57"/>
                            <a:gd name="T20" fmla="*/ 54 w 56"/>
                            <a:gd name="T21" fmla="*/ 39 h 57"/>
                            <a:gd name="T22" fmla="*/ 52 w 56"/>
                            <a:gd name="T23" fmla="*/ 44 h 57"/>
                            <a:gd name="T24" fmla="*/ 49 w 56"/>
                            <a:gd name="T25" fmla="*/ 48 h 57"/>
                            <a:gd name="T26" fmla="*/ 44 w 56"/>
                            <a:gd name="T27" fmla="*/ 52 h 57"/>
                            <a:gd name="T28" fmla="*/ 40 w 56"/>
                            <a:gd name="T29" fmla="*/ 54 h 57"/>
                            <a:gd name="T30" fmla="*/ 34 w 56"/>
                            <a:gd name="T31" fmla="*/ 55 h 57"/>
                            <a:gd name="T32" fmla="*/ 29 w 56"/>
                            <a:gd name="T33" fmla="*/ 57 h 57"/>
                            <a:gd name="T34" fmla="*/ 22 w 56"/>
                            <a:gd name="T35" fmla="*/ 55 h 57"/>
                            <a:gd name="T36" fmla="*/ 18 w 56"/>
                            <a:gd name="T37" fmla="*/ 54 h 57"/>
                            <a:gd name="T38" fmla="*/ 12 w 56"/>
                            <a:gd name="T39" fmla="*/ 52 h 57"/>
                            <a:gd name="T40" fmla="*/ 9 w 56"/>
                            <a:gd name="T41" fmla="*/ 48 h 57"/>
                            <a:gd name="T42" fmla="*/ 4 w 56"/>
                            <a:gd name="T43" fmla="*/ 44 h 57"/>
                            <a:gd name="T44" fmla="*/ 2 w 56"/>
                            <a:gd name="T45" fmla="*/ 39 h 57"/>
                            <a:gd name="T46" fmla="*/ 1 w 56"/>
                            <a:gd name="T47" fmla="*/ 34 h 57"/>
                            <a:gd name="T48" fmla="*/ 0 w 56"/>
                            <a:gd name="T49" fmla="*/ 28 h 57"/>
                            <a:gd name="T50" fmla="*/ 1 w 56"/>
                            <a:gd name="T51" fmla="*/ 22 h 57"/>
                            <a:gd name="T52" fmla="*/ 2 w 56"/>
                            <a:gd name="T53" fmla="*/ 17 h 57"/>
                            <a:gd name="T54" fmla="*/ 4 w 56"/>
                            <a:gd name="T55" fmla="*/ 12 h 57"/>
                            <a:gd name="T56" fmla="*/ 9 w 56"/>
                            <a:gd name="T57" fmla="*/ 8 h 57"/>
                            <a:gd name="T58" fmla="*/ 12 w 56"/>
                            <a:gd name="T59" fmla="*/ 5 h 57"/>
                            <a:gd name="T60" fmla="*/ 18 w 56"/>
                            <a:gd name="T61" fmla="*/ 2 h 57"/>
                            <a:gd name="T62" fmla="*/ 22 w 56"/>
                            <a:gd name="T63" fmla="*/ 0 h 57"/>
                            <a:gd name="T64" fmla="*/ 29 w 56"/>
                            <a:gd name="T65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" h="57"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  <a:lnTo>
                                <a:pt x="40" y="2"/>
                              </a:lnTo>
                              <a:lnTo>
                                <a:pt x="44" y="5"/>
                              </a:lnTo>
                              <a:lnTo>
                                <a:pt x="49" y="8"/>
                              </a:lnTo>
                              <a:lnTo>
                                <a:pt x="52" y="12"/>
                              </a:lnTo>
                              <a:lnTo>
                                <a:pt x="54" y="17"/>
                              </a:lnTo>
                              <a:lnTo>
                                <a:pt x="56" y="22"/>
                              </a:lnTo>
                              <a:lnTo>
                                <a:pt x="56" y="28"/>
                              </a:lnTo>
                              <a:lnTo>
                                <a:pt x="56" y="34"/>
                              </a:lnTo>
                              <a:lnTo>
                                <a:pt x="54" y="39"/>
                              </a:lnTo>
                              <a:lnTo>
                                <a:pt x="52" y="44"/>
                              </a:lnTo>
                              <a:lnTo>
                                <a:pt x="49" y="48"/>
                              </a:lnTo>
                              <a:lnTo>
                                <a:pt x="44" y="52"/>
                              </a:lnTo>
                              <a:lnTo>
                                <a:pt x="40" y="54"/>
                              </a:lnTo>
                              <a:lnTo>
                                <a:pt x="34" y="55"/>
                              </a:lnTo>
                              <a:lnTo>
                                <a:pt x="29" y="57"/>
                              </a:lnTo>
                              <a:lnTo>
                                <a:pt x="22" y="55"/>
                              </a:lnTo>
                              <a:lnTo>
                                <a:pt x="18" y="54"/>
                              </a:lnTo>
                              <a:lnTo>
                                <a:pt x="12" y="52"/>
                              </a:lnTo>
                              <a:lnTo>
                                <a:pt x="9" y="48"/>
                              </a:lnTo>
                              <a:lnTo>
                                <a:pt x="4" y="44"/>
                              </a:lnTo>
                              <a:lnTo>
                                <a:pt x="2" y="39"/>
                              </a:lnTo>
                              <a:lnTo>
                                <a:pt x="1" y="34"/>
                              </a:lnTo>
                              <a:lnTo>
                                <a:pt x="0" y="28"/>
                              </a:lnTo>
                              <a:lnTo>
                                <a:pt x="1" y="22"/>
                              </a:lnTo>
                              <a:lnTo>
                                <a:pt x="2" y="17"/>
                              </a:lnTo>
                              <a:lnTo>
                                <a:pt x="4" y="12"/>
                              </a:lnTo>
                              <a:lnTo>
                                <a:pt x="9" y="8"/>
                              </a:lnTo>
                              <a:lnTo>
                                <a:pt x="12" y="5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2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F6BC4" id="Zeichenbereich 8" o:spid="_x0000_s1026" editas="canvas" style="position:absolute;margin-left:-53.6pt;margin-top:-38.85pt;width:578.45pt;height:885.65pt;z-index:251658240" coordsize="73463,1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">
              <v:shape id="_x0000_s1027" type="#_x0000_t75" style="position:absolute;width:73463;height:112477;visibility:visible;mso-wrap-style:square">
                <v:fill o:detectmouseclick="t"/>
                <v:path o:connecttype="none"/>
              </v:shape>
              <v:shape id="Freeform 52" o:spid="_x0000_s1028" style="position:absolute;top:38354;width:355;height:361;visibility:visible;mso-wrap-style:square;v-text-anchor:top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" path="m29,r5,l40,2r4,3l49,8r3,4l54,17r2,5l56,28r,6l54,39r-2,5l49,48r-5,4l40,54r-6,1l29,57,22,55,18,54,12,52,9,48,4,44,2,39,1,34,,28,1,22,2,17,4,12,9,8,12,5,18,2,22,r7,xe" fillcolor="#143270" stroked="f">
                <v:path arrowok="t" o:connecttype="custom" o:connectlocs="18415,0;21590,0;25400,1270;27940,3175;31115,5080;33020,7620;34290,10795;35560,13970;35560,17780;35560,21590;34290,24765;33020,27940;31115,30480;27940,33020;25400,34290;21590,34925;18415,36195;13970,34925;11430,34290;7620,33020;5715,30480;2540,27940;1270,24765;635,21590;0,17780;635,13970;1270,10795;2540,7620;5715,5080;7620,3175;11430,1270;13970,0;18415,0" o:connectangles="0,0,0,0,0,0,0,0,0,0,0,0,0,0,0,0,0,0,0,0,0,0,0,0,0,0,0,0,0,0,0,0,0"/>
              </v:shape>
              <v:shape id="Freeform 53" o:spid="_x0000_s1029" style="position:absolute;top:72891;width:355;height:362;visibility:visible;mso-wrap-style:square;v-text-anchor:top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" path="m29,r5,l40,2r4,3l49,8r3,4l54,17r2,5l56,28r,6l54,39r-2,5l49,48r-5,4l40,54r-6,1l29,57,22,55,18,54,12,52,9,48,4,44,2,39,1,34,,28,1,22,2,17,4,12,9,8,12,5,18,2,22,r7,xe" fillcolor="#143270" stroked="f">
                <v:path arrowok="t" o:connecttype="custom" o:connectlocs="18415,0;21590,0;25400,1270;27940,3175;31115,5080;33020,7620;34290,10795;35560,13970;35560,17780;35560,21590;34290,24765;33020,27940;31115,30480;27940,33020;25400,34290;21590,34925;18415,36195;13970,34925;11430,34290;7620,33020;5715,30480;2540,27940;1270,24765;635,21590;0,17780;635,13970;1270,10795;2540,7620;5715,5080;7620,3175;11430,1270;13970,0;18415,0" o:connectangles="0,0,0,0,0,0,0,0,0,0,0,0,0,0,0,0,0,0,0,0,0,0,0,0,0,0,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F4A" w:rsidRDefault="003D0F4A">
    <w:pPr>
      <w:pStyle w:val="Kopfzeile"/>
    </w:pPr>
  </w:p>
  <w:p w:rsidR="004F3D18" w:rsidRDefault="00680505">
    <w:pPr>
      <w:pStyle w:val="Kopfzeile"/>
    </w:pPr>
    <w:r>
      <w:rPr>
        <w:noProof/>
      </w:rPr>
      <w:drawing>
        <wp:inline distT="0" distB="0" distL="0" distR="0">
          <wp:extent cx="1343025" cy="101917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492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-48.7pt;margin-top:-173.5pt;width:578.45pt;height:885.65pt;z-index:-251660288;mso-position-horizontal-relative:margin;mso-position-vertical-relative:margin" o:allowincell="f">
          <v:imagedata r:id="rId2" o:title="Briefbogen-RGB"/>
          <w10:wrap anchorx="margin" anchory="margin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91AF7"/>
    <w:multiLevelType w:val="hybridMultilevel"/>
    <w:tmpl w:val="7DE08CE0"/>
    <w:lvl w:ilvl="0" w:tplc="556CAB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B69F7"/>
    <w:multiLevelType w:val="hybridMultilevel"/>
    <w:tmpl w:val="D6227580"/>
    <w:lvl w:ilvl="0" w:tplc="556CAB1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1207A"/>
    <w:multiLevelType w:val="hybridMultilevel"/>
    <w:tmpl w:val="005AF3BE"/>
    <w:lvl w:ilvl="0" w:tplc="EF6EF998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43C5C"/>
    <w:multiLevelType w:val="hybridMultilevel"/>
    <w:tmpl w:val="A34667C2"/>
    <w:lvl w:ilvl="0" w:tplc="F3664CD2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A5DA7"/>
    <w:multiLevelType w:val="hybridMultilevel"/>
    <w:tmpl w:val="910A90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B1D2F"/>
    <w:multiLevelType w:val="hybridMultilevel"/>
    <w:tmpl w:val="9064D334"/>
    <w:lvl w:ilvl="0" w:tplc="556CAB1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A00D9"/>
    <w:multiLevelType w:val="hybridMultilevel"/>
    <w:tmpl w:val="5FEA28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79"/>
    <w:rsid w:val="00016B75"/>
    <w:rsid w:val="00027675"/>
    <w:rsid w:val="00031ABC"/>
    <w:rsid w:val="000378E4"/>
    <w:rsid w:val="00051E1A"/>
    <w:rsid w:val="00052DDF"/>
    <w:rsid w:val="00057192"/>
    <w:rsid w:val="000677C1"/>
    <w:rsid w:val="00081069"/>
    <w:rsid w:val="00084202"/>
    <w:rsid w:val="000A5426"/>
    <w:rsid w:val="000B5F49"/>
    <w:rsid w:val="000D381D"/>
    <w:rsid w:val="000E0F80"/>
    <w:rsid w:val="00104BC8"/>
    <w:rsid w:val="00116FE8"/>
    <w:rsid w:val="00144F2C"/>
    <w:rsid w:val="001613A3"/>
    <w:rsid w:val="001829F0"/>
    <w:rsid w:val="001871E0"/>
    <w:rsid w:val="001B07A1"/>
    <w:rsid w:val="001C5082"/>
    <w:rsid w:val="001D0CC0"/>
    <w:rsid w:val="001F6727"/>
    <w:rsid w:val="00200BC6"/>
    <w:rsid w:val="00212AEA"/>
    <w:rsid w:val="00227B0D"/>
    <w:rsid w:val="00235FE0"/>
    <w:rsid w:val="00240B2F"/>
    <w:rsid w:val="00272BDE"/>
    <w:rsid w:val="00280F4C"/>
    <w:rsid w:val="00290D25"/>
    <w:rsid w:val="00293187"/>
    <w:rsid w:val="002936A1"/>
    <w:rsid w:val="00296A74"/>
    <w:rsid w:val="002A5213"/>
    <w:rsid w:val="002B4922"/>
    <w:rsid w:val="002C1F7E"/>
    <w:rsid w:val="002E16F3"/>
    <w:rsid w:val="00306ED7"/>
    <w:rsid w:val="00320C4B"/>
    <w:rsid w:val="00335C49"/>
    <w:rsid w:val="00371EBA"/>
    <w:rsid w:val="00386931"/>
    <w:rsid w:val="00392243"/>
    <w:rsid w:val="003D0F4A"/>
    <w:rsid w:val="003E0E9C"/>
    <w:rsid w:val="003E1702"/>
    <w:rsid w:val="003E4FB0"/>
    <w:rsid w:val="003F7F8A"/>
    <w:rsid w:val="00433A88"/>
    <w:rsid w:val="004638CF"/>
    <w:rsid w:val="00483A0C"/>
    <w:rsid w:val="004A219A"/>
    <w:rsid w:val="004B739B"/>
    <w:rsid w:val="004E63FB"/>
    <w:rsid w:val="004F3D18"/>
    <w:rsid w:val="0050433E"/>
    <w:rsid w:val="00525F62"/>
    <w:rsid w:val="00527FC2"/>
    <w:rsid w:val="00542717"/>
    <w:rsid w:val="00542D7A"/>
    <w:rsid w:val="00546BA1"/>
    <w:rsid w:val="00546EE4"/>
    <w:rsid w:val="005720BF"/>
    <w:rsid w:val="005839BC"/>
    <w:rsid w:val="00594CE6"/>
    <w:rsid w:val="0059536B"/>
    <w:rsid w:val="005A0462"/>
    <w:rsid w:val="005A26B8"/>
    <w:rsid w:val="005A545F"/>
    <w:rsid w:val="005B2710"/>
    <w:rsid w:val="005D2F6D"/>
    <w:rsid w:val="005D67AD"/>
    <w:rsid w:val="005E7DF9"/>
    <w:rsid w:val="005F39F1"/>
    <w:rsid w:val="00601E3C"/>
    <w:rsid w:val="0060325D"/>
    <w:rsid w:val="00642B8A"/>
    <w:rsid w:val="00653B99"/>
    <w:rsid w:val="00655389"/>
    <w:rsid w:val="00680179"/>
    <w:rsid w:val="00680505"/>
    <w:rsid w:val="006B41D0"/>
    <w:rsid w:val="006B5C82"/>
    <w:rsid w:val="006C6EE2"/>
    <w:rsid w:val="006D3546"/>
    <w:rsid w:val="006D413C"/>
    <w:rsid w:val="007049DF"/>
    <w:rsid w:val="007145CD"/>
    <w:rsid w:val="007314B4"/>
    <w:rsid w:val="00736B6C"/>
    <w:rsid w:val="0073740C"/>
    <w:rsid w:val="007376D8"/>
    <w:rsid w:val="007411D8"/>
    <w:rsid w:val="00743D23"/>
    <w:rsid w:val="00753810"/>
    <w:rsid w:val="00762310"/>
    <w:rsid w:val="00782BFA"/>
    <w:rsid w:val="007A0283"/>
    <w:rsid w:val="007B6979"/>
    <w:rsid w:val="007D10DB"/>
    <w:rsid w:val="007E4B83"/>
    <w:rsid w:val="007E69B6"/>
    <w:rsid w:val="0084259E"/>
    <w:rsid w:val="00843A5E"/>
    <w:rsid w:val="008561C2"/>
    <w:rsid w:val="00874634"/>
    <w:rsid w:val="008C0CC5"/>
    <w:rsid w:val="008F3B28"/>
    <w:rsid w:val="00914D9B"/>
    <w:rsid w:val="00916988"/>
    <w:rsid w:val="00973C95"/>
    <w:rsid w:val="009A61BC"/>
    <w:rsid w:val="009C0294"/>
    <w:rsid w:val="009C1FD5"/>
    <w:rsid w:val="009C6207"/>
    <w:rsid w:val="009D6B49"/>
    <w:rsid w:val="009F61D2"/>
    <w:rsid w:val="009F6687"/>
    <w:rsid w:val="00A00D1D"/>
    <w:rsid w:val="00A01F50"/>
    <w:rsid w:val="00A1616F"/>
    <w:rsid w:val="00A179B0"/>
    <w:rsid w:val="00A420D5"/>
    <w:rsid w:val="00A5110F"/>
    <w:rsid w:val="00A60049"/>
    <w:rsid w:val="00A64DA5"/>
    <w:rsid w:val="00A71731"/>
    <w:rsid w:val="00A71B48"/>
    <w:rsid w:val="00A74232"/>
    <w:rsid w:val="00A8047B"/>
    <w:rsid w:val="00A8355E"/>
    <w:rsid w:val="00A87367"/>
    <w:rsid w:val="00A93761"/>
    <w:rsid w:val="00AD1071"/>
    <w:rsid w:val="00AD66AF"/>
    <w:rsid w:val="00B07DD3"/>
    <w:rsid w:val="00B171AA"/>
    <w:rsid w:val="00B35E7A"/>
    <w:rsid w:val="00B826FF"/>
    <w:rsid w:val="00B843CE"/>
    <w:rsid w:val="00B94E73"/>
    <w:rsid w:val="00BC0286"/>
    <w:rsid w:val="00BD0132"/>
    <w:rsid w:val="00BE3B75"/>
    <w:rsid w:val="00BE6498"/>
    <w:rsid w:val="00BE7503"/>
    <w:rsid w:val="00C1687E"/>
    <w:rsid w:val="00C32A1A"/>
    <w:rsid w:val="00C551EB"/>
    <w:rsid w:val="00C62429"/>
    <w:rsid w:val="00C87BC9"/>
    <w:rsid w:val="00CB230D"/>
    <w:rsid w:val="00CB2F20"/>
    <w:rsid w:val="00CD1DE8"/>
    <w:rsid w:val="00CE3173"/>
    <w:rsid w:val="00CE3440"/>
    <w:rsid w:val="00CF0043"/>
    <w:rsid w:val="00D018EA"/>
    <w:rsid w:val="00D01F77"/>
    <w:rsid w:val="00D2362B"/>
    <w:rsid w:val="00D31831"/>
    <w:rsid w:val="00D3641F"/>
    <w:rsid w:val="00D548E9"/>
    <w:rsid w:val="00DB2A80"/>
    <w:rsid w:val="00E122B3"/>
    <w:rsid w:val="00E66152"/>
    <w:rsid w:val="00E73222"/>
    <w:rsid w:val="00E93708"/>
    <w:rsid w:val="00EB144D"/>
    <w:rsid w:val="00EF21F2"/>
    <w:rsid w:val="00F227F8"/>
    <w:rsid w:val="00F443EE"/>
    <w:rsid w:val="00F86A3D"/>
    <w:rsid w:val="00F96737"/>
    <w:rsid w:val="00F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/>
    <o:shapelayout v:ext="edit">
      <o:idmap v:ext="edit" data="1"/>
    </o:shapelayout>
  </w:shapeDefaults>
  <w:decimalSymbol w:val=","/>
  <w:listSeparator w:val=";"/>
  <w14:docId w14:val="642C27C6"/>
  <w15:chartTrackingRefBased/>
  <w15:docId w15:val="{F465E3E4-3A24-4C09-A5CD-4F3C1524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F004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7423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74232"/>
  </w:style>
  <w:style w:type="paragraph" w:customStyle="1" w:styleId="NormalParagraphStyle">
    <w:name w:val="NormalParagraphStyle"/>
    <w:basedOn w:val="Standard"/>
    <w:rsid w:val="0073740C"/>
    <w:pPr>
      <w:autoSpaceDE w:val="0"/>
      <w:autoSpaceDN w:val="0"/>
      <w:adjustRightInd w:val="0"/>
      <w:spacing w:line="288" w:lineRule="auto"/>
    </w:pPr>
    <w:rPr>
      <w:color w:val="000000"/>
    </w:rPr>
  </w:style>
  <w:style w:type="paragraph" w:styleId="Fuzeile">
    <w:name w:val="footer"/>
    <w:basedOn w:val="Standard"/>
    <w:rsid w:val="00A8047B"/>
    <w:pPr>
      <w:tabs>
        <w:tab w:val="center" w:pos="4536"/>
        <w:tab w:val="right" w:pos="9072"/>
      </w:tabs>
    </w:pPr>
  </w:style>
  <w:style w:type="character" w:styleId="Hyperlink">
    <w:name w:val="Hyperlink"/>
    <w:rsid w:val="007145CD"/>
    <w:rPr>
      <w:color w:val="0000FF"/>
      <w:u w:val="single"/>
    </w:rPr>
  </w:style>
  <w:style w:type="paragraph" w:styleId="Textkrper">
    <w:name w:val="Body Text"/>
    <w:basedOn w:val="Standard"/>
    <w:rsid w:val="00CF0043"/>
    <w:pPr>
      <w:jc w:val="center"/>
    </w:pPr>
    <w:rPr>
      <w:rFonts w:ascii="Arial" w:hAnsi="Arial" w:cs="Arial"/>
      <w:b/>
      <w:bCs/>
    </w:rPr>
  </w:style>
  <w:style w:type="paragraph" w:styleId="Textkrper2">
    <w:name w:val="Body Text 2"/>
    <w:basedOn w:val="Standard"/>
    <w:rsid w:val="00CF0043"/>
    <w:pPr>
      <w:jc w:val="both"/>
    </w:pPr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rsid w:val="000810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08106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5538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rsid w:val="00BC028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02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C0286"/>
  </w:style>
  <w:style w:type="paragraph" w:styleId="Kommentarthema">
    <w:name w:val="annotation subject"/>
    <w:basedOn w:val="Kommentartext"/>
    <w:next w:val="Kommentartext"/>
    <w:link w:val="KommentarthemaZchn"/>
    <w:rsid w:val="00BC0286"/>
    <w:rPr>
      <w:b/>
      <w:bCs/>
    </w:rPr>
  </w:style>
  <w:style w:type="character" w:customStyle="1" w:styleId="KommentarthemaZchn">
    <w:name w:val="Kommentarthema Zchn"/>
    <w:link w:val="Kommentarthema"/>
    <w:rsid w:val="00BC0286"/>
    <w:rPr>
      <w:b/>
      <w:bCs/>
    </w:rPr>
  </w:style>
  <w:style w:type="character" w:customStyle="1" w:styleId="BesuchterHyperlink">
    <w:name w:val="BesuchterHyperlink"/>
    <w:rsid w:val="005E7DF9"/>
    <w:rPr>
      <w:color w:val="954F72"/>
      <w:u w:val="single"/>
    </w:rPr>
  </w:style>
  <w:style w:type="character" w:styleId="NichtaufgelsteErwhnung">
    <w:name w:val="Unresolved Mention"/>
    <w:uiPriority w:val="99"/>
    <w:semiHidden/>
    <w:unhideWhenUsed/>
    <w:rsid w:val="003E0E9C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rsid w:val="003D0F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3D0F4A"/>
  </w:style>
  <w:style w:type="character" w:styleId="Funotenzeichen">
    <w:name w:val="footnote reference"/>
    <w:rsid w:val="003D0F4A"/>
    <w:rPr>
      <w:vertAlign w:val="superscript"/>
    </w:rPr>
  </w:style>
  <w:style w:type="table" w:styleId="Tabellenraster">
    <w:name w:val="Table Grid"/>
    <w:basedOn w:val="NormaleTabelle"/>
    <w:rsid w:val="002C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ds@europa-uni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uropa-uni.de/de/internationales/Projekte/BIDS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ds@europa-uni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lyk\AppData\Local\Microsoft\Windows\INetCache\Content.Outlook\2AWNP7HR\AnmeldeFormular%202025_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8F090-343C-44D1-B3D0-D6724BDE1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AnmeldeFormular 2025_</Template>
  <TotalTime>0</TotalTime>
  <Pages>1</Pages>
  <Words>93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Abteilung Internationale Angelegenheiten sucht eine studentische Hilfskraft</vt:lpstr>
    </vt:vector>
  </TitlesOfParts>
  <Company>Europa-Universität Viadrina Frankfurt (Oder)</Company>
  <LinksUpToDate>false</LinksUpToDate>
  <CharactersWithSpaces>1005</CharactersWithSpaces>
  <SharedDoc>false</SharedDoc>
  <HLinks>
    <vt:vector size="18" baseType="variant">
      <vt:variant>
        <vt:i4>6029407</vt:i4>
      </vt:variant>
      <vt:variant>
        <vt:i4>6</vt:i4>
      </vt:variant>
      <vt:variant>
        <vt:i4>0</vt:i4>
      </vt:variant>
      <vt:variant>
        <vt:i4>5</vt:i4>
      </vt:variant>
      <vt:variant>
        <vt:lpwstr>https://www.europa-uni.de/de/internationales/Projekte/BIDS/index.html</vt:lpwstr>
      </vt:variant>
      <vt:variant>
        <vt:lpwstr/>
      </vt:variant>
      <vt:variant>
        <vt:i4>2555994</vt:i4>
      </vt:variant>
      <vt:variant>
        <vt:i4>3</vt:i4>
      </vt:variant>
      <vt:variant>
        <vt:i4>0</vt:i4>
      </vt:variant>
      <vt:variant>
        <vt:i4>5</vt:i4>
      </vt:variant>
      <vt:variant>
        <vt:lpwstr>mailto:bids@europa-uni.de</vt:lpwstr>
      </vt:variant>
      <vt:variant>
        <vt:lpwstr/>
      </vt:variant>
      <vt:variant>
        <vt:i4>2555994</vt:i4>
      </vt:variant>
      <vt:variant>
        <vt:i4>0</vt:i4>
      </vt:variant>
      <vt:variant>
        <vt:i4>0</vt:i4>
      </vt:variant>
      <vt:variant>
        <vt:i4>5</vt:i4>
      </vt:variant>
      <vt:variant>
        <vt:lpwstr>mailto:bids@europa-uni.de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Abteilung Internationale Angelegenheiten sucht eine studentische Hilfskraft</dc:title>
  <dc:subject/>
  <dc:creator>Klyk, Natalie</dc:creator>
  <cp:keywords/>
  <dc:description/>
  <cp:lastModifiedBy>Klyk, Natalie</cp:lastModifiedBy>
  <cp:revision>2</cp:revision>
  <cp:lastPrinted>2020-01-16T09:15:00Z</cp:lastPrinted>
  <dcterms:created xsi:type="dcterms:W3CDTF">2024-11-25T14:47:00Z</dcterms:created>
  <dcterms:modified xsi:type="dcterms:W3CDTF">2024-11-25T14:47:00Z</dcterms:modified>
</cp:coreProperties>
</file>